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BF6" w:rsidRPr="006D2972" w:rsidRDefault="00B14BF6" w:rsidP="00B14BF6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D2972">
        <w:rPr>
          <w:rFonts w:ascii="Times New Roman" w:hAnsi="Times New Roman"/>
          <w:sz w:val="24"/>
          <w:szCs w:val="24"/>
        </w:rPr>
        <w:t xml:space="preserve">Przedmiot: </w:t>
      </w:r>
      <w:r w:rsidRPr="006D2972">
        <w:rPr>
          <w:rFonts w:ascii="Times New Roman" w:hAnsi="Times New Roman"/>
          <w:b/>
          <w:sz w:val="24"/>
          <w:szCs w:val="24"/>
        </w:rPr>
        <w:t>Rysunek techniczny i konstrukcje</w:t>
      </w:r>
    </w:p>
    <w:p w:rsidR="00B14BF6" w:rsidRPr="006D2972" w:rsidRDefault="00B14BF6" w:rsidP="00B14BF6">
      <w:pPr>
        <w:rPr>
          <w:rFonts w:ascii="Times New Roman" w:hAnsi="Times New Roman"/>
          <w:sz w:val="24"/>
          <w:szCs w:val="24"/>
        </w:rPr>
      </w:pPr>
      <w:r w:rsidRPr="006D2972">
        <w:rPr>
          <w:rFonts w:ascii="Times New Roman" w:hAnsi="Times New Roman"/>
          <w:sz w:val="24"/>
          <w:szCs w:val="24"/>
        </w:rPr>
        <w:t xml:space="preserve">Prowadzący: </w:t>
      </w:r>
      <w:r w:rsidRPr="006D2972">
        <w:rPr>
          <w:rFonts w:ascii="Times New Roman" w:hAnsi="Times New Roman"/>
          <w:b/>
          <w:sz w:val="24"/>
          <w:szCs w:val="24"/>
        </w:rPr>
        <w:t>Edyta Głowacka</w:t>
      </w:r>
    </w:p>
    <w:p w:rsidR="004F5AA9" w:rsidRDefault="00B14BF6" w:rsidP="00B14BF6">
      <w:pPr>
        <w:rPr>
          <w:rFonts w:ascii="Times New Roman" w:hAnsi="Times New Roman"/>
          <w:sz w:val="24"/>
          <w:szCs w:val="24"/>
        </w:rPr>
      </w:pPr>
      <w:r w:rsidRPr="006D2972">
        <w:rPr>
          <w:rFonts w:ascii="Times New Roman" w:hAnsi="Times New Roman"/>
          <w:sz w:val="24"/>
          <w:szCs w:val="24"/>
        </w:rPr>
        <w:t xml:space="preserve">Kontakt e-mail: </w:t>
      </w:r>
      <w:hyperlink r:id="rId5" w:history="1">
        <w:r w:rsidRPr="006D2972">
          <w:rPr>
            <w:rStyle w:val="Hipercze"/>
            <w:rFonts w:ascii="Times New Roman" w:hAnsi="Times New Roman"/>
            <w:sz w:val="24"/>
            <w:szCs w:val="24"/>
          </w:rPr>
          <w:t>eglowacka@ckz.swidnica.pl</w:t>
        </w:r>
      </w:hyperlink>
    </w:p>
    <w:p w:rsidR="000C47E8" w:rsidRPr="006D2972" w:rsidRDefault="000C47E8" w:rsidP="00B14B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Kontakt tel.: </w:t>
      </w:r>
      <w:r w:rsidRPr="000C47E8">
        <w:rPr>
          <w:rFonts w:ascii="Times New Roman" w:hAnsi="Times New Roman"/>
          <w:b/>
          <w:sz w:val="24"/>
          <w:szCs w:val="24"/>
        </w:rPr>
        <w:t>796 935 216</w:t>
      </w:r>
    </w:p>
    <w:p w:rsidR="004F5AA9" w:rsidRPr="006D2972" w:rsidRDefault="004F5AA9" w:rsidP="00B14BF6">
      <w:pPr>
        <w:rPr>
          <w:rFonts w:ascii="Times New Roman" w:hAnsi="Times New Roman"/>
          <w:sz w:val="24"/>
          <w:szCs w:val="24"/>
        </w:rPr>
      </w:pPr>
    </w:p>
    <w:p w:rsidR="00B14BF6" w:rsidRPr="006D2972" w:rsidRDefault="004F5AA9" w:rsidP="00B14BF6">
      <w:pPr>
        <w:rPr>
          <w:rFonts w:ascii="Times New Roman" w:hAnsi="Times New Roman"/>
          <w:sz w:val="24"/>
          <w:szCs w:val="24"/>
        </w:rPr>
      </w:pPr>
      <w:r w:rsidRPr="000C47E8">
        <w:rPr>
          <w:rFonts w:ascii="Times New Roman" w:hAnsi="Times New Roman"/>
          <w:b/>
          <w:sz w:val="24"/>
          <w:szCs w:val="24"/>
          <w:u w:val="single"/>
        </w:rPr>
        <w:t xml:space="preserve">Zaliczenie </w:t>
      </w:r>
      <w:r w:rsidR="000C47E8" w:rsidRPr="000C47E8">
        <w:rPr>
          <w:rFonts w:ascii="Times New Roman" w:hAnsi="Times New Roman"/>
          <w:b/>
          <w:sz w:val="24"/>
          <w:szCs w:val="24"/>
          <w:u w:val="single"/>
        </w:rPr>
        <w:t xml:space="preserve">1 </w:t>
      </w:r>
      <w:r w:rsidRPr="000C47E8">
        <w:rPr>
          <w:rFonts w:ascii="Times New Roman" w:hAnsi="Times New Roman"/>
          <w:b/>
          <w:sz w:val="24"/>
          <w:szCs w:val="24"/>
          <w:u w:val="single"/>
        </w:rPr>
        <w:t>(zadania)</w:t>
      </w:r>
      <w:r w:rsidR="00B14BF6" w:rsidRPr="006D2972">
        <w:rPr>
          <w:rFonts w:ascii="Times New Roman" w:hAnsi="Times New Roman"/>
          <w:sz w:val="24"/>
          <w:szCs w:val="24"/>
        </w:rPr>
        <w:t xml:space="preserve"> - podstawy rysunku technicznego geometrycznego</w:t>
      </w:r>
    </w:p>
    <w:p w:rsidR="00EC759A" w:rsidRPr="006D2972" w:rsidRDefault="004F5AA9" w:rsidP="00EC759A">
      <w:pPr>
        <w:jc w:val="both"/>
        <w:rPr>
          <w:rFonts w:ascii="Times New Roman" w:hAnsi="Times New Roman"/>
          <w:sz w:val="24"/>
          <w:szCs w:val="24"/>
        </w:rPr>
      </w:pPr>
      <w:r w:rsidRPr="006D2972">
        <w:rPr>
          <w:rFonts w:ascii="Times New Roman" w:hAnsi="Times New Roman"/>
          <w:sz w:val="24"/>
          <w:szCs w:val="24"/>
        </w:rPr>
        <w:t xml:space="preserve">Proszę wykonać zadania </w:t>
      </w:r>
      <w:r w:rsidR="00EC759A" w:rsidRPr="006D2972">
        <w:rPr>
          <w:rFonts w:ascii="Times New Roman" w:hAnsi="Times New Roman"/>
          <w:sz w:val="24"/>
          <w:szCs w:val="24"/>
        </w:rPr>
        <w:t>(instrukcje do zadań poniżej</w:t>
      </w:r>
      <w:r w:rsidR="000C47E8">
        <w:rPr>
          <w:rFonts w:ascii="Times New Roman" w:hAnsi="Times New Roman"/>
          <w:sz w:val="24"/>
          <w:szCs w:val="24"/>
        </w:rPr>
        <w:t xml:space="preserve"> – plik zawiera 4 strony</w:t>
      </w:r>
      <w:r w:rsidR="00EC759A" w:rsidRPr="006D2972">
        <w:rPr>
          <w:rFonts w:ascii="Times New Roman" w:hAnsi="Times New Roman"/>
          <w:sz w:val="24"/>
          <w:szCs w:val="24"/>
        </w:rPr>
        <w:t xml:space="preserve">) </w:t>
      </w:r>
      <w:r w:rsidRPr="006D2972">
        <w:rPr>
          <w:rFonts w:ascii="Times New Roman" w:hAnsi="Times New Roman"/>
          <w:sz w:val="24"/>
          <w:szCs w:val="24"/>
        </w:rPr>
        <w:t xml:space="preserve">na formacie A4 </w:t>
      </w:r>
      <w:r w:rsidR="00EC759A" w:rsidRPr="006D2972">
        <w:rPr>
          <w:rFonts w:ascii="Times New Roman" w:hAnsi="Times New Roman"/>
          <w:sz w:val="24"/>
          <w:szCs w:val="24"/>
        </w:rPr>
        <w:t xml:space="preserve">z ramką i tabliczką (wypełnioną </w:t>
      </w:r>
      <w:r w:rsidRPr="006D2972">
        <w:rPr>
          <w:rFonts w:ascii="Times New Roman" w:hAnsi="Times New Roman"/>
          <w:sz w:val="24"/>
          <w:szCs w:val="24"/>
        </w:rPr>
        <w:t>pismem technicznym) posługując się ołówk</w:t>
      </w:r>
      <w:r w:rsidR="00EC759A" w:rsidRPr="006D2972">
        <w:rPr>
          <w:rFonts w:ascii="Times New Roman" w:hAnsi="Times New Roman"/>
          <w:sz w:val="24"/>
          <w:szCs w:val="24"/>
        </w:rPr>
        <w:t>iem, cyrklem, linijką, ekierką:</w:t>
      </w:r>
    </w:p>
    <w:p w:rsidR="00EC759A" w:rsidRPr="006D2972" w:rsidRDefault="00EC759A" w:rsidP="00B14BF6">
      <w:pPr>
        <w:rPr>
          <w:rFonts w:ascii="Times New Roman" w:hAnsi="Times New Roman"/>
          <w:sz w:val="24"/>
          <w:szCs w:val="24"/>
        </w:rPr>
      </w:pPr>
      <w:r w:rsidRPr="006D2972">
        <w:rPr>
          <w:rFonts w:ascii="Times New Roman" w:hAnsi="Times New Roman"/>
          <w:sz w:val="24"/>
          <w:szCs w:val="24"/>
        </w:rPr>
        <w:t>- pismo techniczne,</w:t>
      </w:r>
    </w:p>
    <w:p w:rsidR="00EC759A" w:rsidRPr="006D2972" w:rsidRDefault="00EC759A" w:rsidP="00B14BF6">
      <w:pPr>
        <w:rPr>
          <w:rFonts w:ascii="Times New Roman" w:hAnsi="Times New Roman"/>
          <w:sz w:val="24"/>
          <w:szCs w:val="24"/>
        </w:rPr>
      </w:pPr>
      <w:r w:rsidRPr="006D2972">
        <w:rPr>
          <w:rFonts w:ascii="Times New Roman" w:hAnsi="Times New Roman"/>
          <w:sz w:val="24"/>
          <w:szCs w:val="24"/>
        </w:rPr>
        <w:t>- podziałka,</w:t>
      </w:r>
    </w:p>
    <w:p w:rsidR="00EC759A" w:rsidRPr="006D2972" w:rsidRDefault="00EC759A" w:rsidP="00B14BF6">
      <w:pPr>
        <w:rPr>
          <w:rFonts w:ascii="Times New Roman" w:hAnsi="Times New Roman"/>
          <w:sz w:val="24"/>
          <w:szCs w:val="24"/>
        </w:rPr>
      </w:pPr>
      <w:r w:rsidRPr="006D2972">
        <w:rPr>
          <w:rFonts w:ascii="Times New Roman" w:hAnsi="Times New Roman"/>
          <w:sz w:val="24"/>
          <w:szCs w:val="24"/>
        </w:rPr>
        <w:t>- okrąg opisany na trójkącie</w:t>
      </w:r>
      <w:r w:rsidR="00065A6B">
        <w:rPr>
          <w:rFonts w:ascii="Times New Roman" w:hAnsi="Times New Roman"/>
          <w:sz w:val="24"/>
          <w:szCs w:val="24"/>
        </w:rPr>
        <w:t xml:space="preserve"> – materiał str. 15 rys. 9</w:t>
      </w:r>
      <w:r w:rsidRPr="006D2972">
        <w:rPr>
          <w:rFonts w:ascii="Times New Roman" w:hAnsi="Times New Roman"/>
          <w:sz w:val="24"/>
          <w:szCs w:val="24"/>
        </w:rPr>
        <w:t xml:space="preserve">, pięciokąt foremny, sześciokąt foremny (na jednej kartce). </w:t>
      </w:r>
    </w:p>
    <w:p w:rsidR="00EC759A" w:rsidRPr="006D2972" w:rsidRDefault="00EC759A" w:rsidP="00B14BF6">
      <w:pPr>
        <w:rPr>
          <w:rFonts w:ascii="Times New Roman" w:hAnsi="Times New Roman"/>
          <w:sz w:val="24"/>
          <w:szCs w:val="24"/>
          <w:u w:val="single"/>
        </w:rPr>
      </w:pPr>
      <w:r w:rsidRPr="006D2972">
        <w:rPr>
          <w:rFonts w:ascii="Times New Roman" w:hAnsi="Times New Roman"/>
          <w:sz w:val="24"/>
          <w:szCs w:val="24"/>
          <w:u w:val="single"/>
        </w:rPr>
        <w:t>Rysunki należy wykonać starannie i czytelnie!</w:t>
      </w:r>
    </w:p>
    <w:p w:rsidR="00EC759A" w:rsidRPr="006D2972" w:rsidRDefault="00EC759A" w:rsidP="00B14BF6">
      <w:pPr>
        <w:rPr>
          <w:rFonts w:ascii="Times New Roman" w:hAnsi="Times New Roman"/>
          <w:b/>
          <w:sz w:val="28"/>
          <w:szCs w:val="28"/>
        </w:rPr>
      </w:pPr>
    </w:p>
    <w:p w:rsidR="004F5AA9" w:rsidRPr="006D2972" w:rsidRDefault="004F5AA9" w:rsidP="00EC75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>Zadania</w:t>
      </w:r>
      <w:r w:rsidR="000C47E8">
        <w:rPr>
          <w:rFonts w:ascii="Times New Roman" w:hAnsi="Times New Roman"/>
          <w:b/>
          <w:bCs/>
          <w:sz w:val="28"/>
          <w:szCs w:val="28"/>
        </w:rPr>
        <w:t xml:space="preserve"> (Zaliczenie 1)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należy przesłać do dnia </w:t>
      </w:r>
      <w:r w:rsidR="002E1185">
        <w:rPr>
          <w:rFonts w:ascii="Times New Roman" w:hAnsi="Times New Roman"/>
          <w:b/>
          <w:bCs/>
          <w:sz w:val="28"/>
          <w:szCs w:val="28"/>
          <w:u w:val="single"/>
        </w:rPr>
        <w:t>23.03.2021r. (wtor</w:t>
      </w:r>
      <w:r w:rsidRPr="006D2972">
        <w:rPr>
          <w:rFonts w:ascii="Times New Roman" w:hAnsi="Times New Roman"/>
          <w:b/>
          <w:bCs/>
          <w:sz w:val="28"/>
          <w:szCs w:val="28"/>
          <w:u w:val="single"/>
        </w:rPr>
        <w:t>ek)</w:t>
      </w:r>
      <w:r w:rsidR="000C47E8">
        <w:rPr>
          <w:rFonts w:ascii="Times New Roman" w:hAnsi="Times New Roman"/>
          <w:b/>
          <w:bCs/>
          <w:sz w:val="28"/>
          <w:szCs w:val="28"/>
        </w:rPr>
        <w:t xml:space="preserve"> na adres 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e-mail: </w:t>
      </w:r>
      <w:hyperlink r:id="rId6" w:history="1">
        <w:r w:rsidRPr="006D2972">
          <w:rPr>
            <w:rStyle w:val="Hipercze"/>
            <w:rFonts w:ascii="Times New Roman" w:hAnsi="Times New Roman"/>
            <w:b/>
            <w:bCs/>
            <w:sz w:val="28"/>
            <w:szCs w:val="28"/>
          </w:rPr>
          <w:t>eglowacka@ckz.swidnica.pl</w:t>
        </w:r>
      </w:hyperlink>
      <w:r w:rsidRPr="006D2972">
        <w:rPr>
          <w:rFonts w:ascii="Times New Roman" w:hAnsi="Times New Roman"/>
          <w:b/>
          <w:bCs/>
          <w:sz w:val="28"/>
          <w:szCs w:val="28"/>
        </w:rPr>
        <w:br/>
        <w:t>W temacie wpisując: Imię i Nazwisko – Stolarz I st. Zaliczenie 1</w:t>
      </w:r>
    </w:p>
    <w:p w:rsidR="004F5AA9" w:rsidRDefault="004F5AA9" w:rsidP="00EC75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2972">
        <w:rPr>
          <w:rFonts w:ascii="Times New Roman" w:hAnsi="Times New Roman"/>
          <w:b/>
          <w:bCs/>
          <w:sz w:val="28"/>
          <w:szCs w:val="28"/>
        </w:rPr>
        <w:t xml:space="preserve">(np. </w:t>
      </w:r>
      <w:r w:rsidR="00EC759A" w:rsidRPr="006D2972">
        <w:rPr>
          <w:rFonts w:ascii="Times New Roman" w:hAnsi="Times New Roman"/>
          <w:b/>
          <w:bCs/>
          <w:sz w:val="28"/>
          <w:szCs w:val="28"/>
        </w:rPr>
        <w:t>Jakub</w:t>
      </w:r>
      <w:r w:rsidRPr="006D2972">
        <w:rPr>
          <w:rFonts w:ascii="Times New Roman" w:hAnsi="Times New Roman"/>
          <w:b/>
          <w:bCs/>
          <w:sz w:val="28"/>
          <w:szCs w:val="28"/>
        </w:rPr>
        <w:t xml:space="preserve"> Nowak – Stolarz I st. Zaliczenie 1)</w:t>
      </w:r>
    </w:p>
    <w:p w:rsidR="0016256F" w:rsidRDefault="0016256F" w:rsidP="00EC75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C47E8" w:rsidRPr="0016256F" w:rsidRDefault="0016256F" w:rsidP="00162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ZADANIA I INSTRUKCJE DO NICH ZNAJDUJĄ SIĘ W TYM PLIKU (MA ON 4 STRONY) PONIŻEJ</w:t>
      </w:r>
    </w:p>
    <w:p w:rsidR="000C47E8" w:rsidRDefault="000C47E8" w:rsidP="00EC75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2489" w:rsidRPr="000C47E8" w:rsidRDefault="002E1185" w:rsidP="000C47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5369560" cy="2589530"/>
            <wp:effectExtent l="19050" t="0" r="2540" b="0"/>
            <wp:docPr id="2" name="Obraz 2" descr="Kurs - stol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rs - stolar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99" w:rsidRDefault="002E1185">
      <w:r>
        <w:rPr>
          <w:noProof/>
          <w:lang w:eastAsia="pl-PL"/>
        </w:rPr>
        <w:lastRenderedPageBreak/>
        <w:drawing>
          <wp:inline distT="0" distB="0" distL="0" distR="0">
            <wp:extent cx="5749925" cy="8375650"/>
            <wp:effectExtent l="1905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37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A9" w:rsidRDefault="002E1185">
      <w:r>
        <w:rPr>
          <w:noProof/>
          <w:lang w:eastAsia="pl-PL"/>
        </w:rPr>
        <w:lastRenderedPageBreak/>
        <w:drawing>
          <wp:inline distT="0" distB="0" distL="0" distR="0">
            <wp:extent cx="5735320" cy="3152775"/>
            <wp:effectExtent l="19050" t="0" r="0" b="0"/>
            <wp:docPr id="3" name="Obraz 3" descr="93674948_977734032645616_79103167697204019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3674948_977734032645616_7910316769720401920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9A" w:rsidRDefault="00EC759A"/>
    <w:p w:rsidR="00EC759A" w:rsidRDefault="00EF2C2D">
      <w:pPr>
        <w:rPr>
          <w:noProof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2428240</wp:posOffset>
                </wp:positionV>
                <wp:extent cx="313055" cy="361315"/>
                <wp:effectExtent l="13335" t="12700" r="6985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85" w:rsidRPr="002E1185" w:rsidRDefault="002E11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1185">
                              <w:rPr>
                                <w:sz w:val="20"/>
                                <w:szCs w:val="20"/>
                              </w:rPr>
                              <w:t>Ø20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0.2pt;margin-top:191.2pt;width:24.6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" strokecolor="white [3212]">
                <v:textbox style="layout-flow:vertical;mso-layout-flow-alt:bottom-to-top">
                  <w:txbxContent>
                    <w:p w:rsidR="002E1185" w:rsidRPr="002E1185" w:rsidRDefault="002E1185">
                      <w:pPr>
                        <w:rPr>
                          <w:sz w:val="20"/>
                          <w:szCs w:val="20"/>
                        </w:rPr>
                      </w:pPr>
                      <w:r w:rsidRPr="002E1185">
                        <w:rPr>
                          <w:sz w:val="20"/>
                          <w:szCs w:val="20"/>
                        </w:rPr>
                        <w:t>Ø20</w:t>
                      </w:r>
                    </w:p>
                  </w:txbxContent>
                </v:textbox>
              </v:shape>
            </w:pict>
          </mc:Fallback>
        </mc:AlternateContent>
      </w:r>
      <w:r w:rsidR="002E1185">
        <w:rPr>
          <w:noProof/>
          <w:lang w:eastAsia="pl-PL"/>
        </w:rPr>
        <w:drawing>
          <wp:inline distT="0" distB="0" distL="0" distR="0">
            <wp:extent cx="5764530" cy="4169410"/>
            <wp:effectExtent l="19050" t="0" r="7620" b="0"/>
            <wp:docPr id="8" name="Obraz 2" descr="C:\Users\ANDRZEJ\Pictures\Lenovo Photo Master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ANDRZEJ\Pictures\Lenovo Photo Master\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3E" w:rsidRPr="006D2972" w:rsidRDefault="00EC759A" w:rsidP="006D2972">
      <w:pPr>
        <w:jc w:val="both"/>
        <w:rPr>
          <w:rFonts w:ascii="Times New Roman" w:hAnsi="Times New Roman"/>
          <w:sz w:val="24"/>
          <w:szCs w:val="24"/>
        </w:rPr>
      </w:pPr>
      <w:r w:rsidRPr="006D2972">
        <w:rPr>
          <w:rFonts w:ascii="Times New Roman" w:hAnsi="Times New Roman"/>
          <w:noProof/>
          <w:sz w:val="24"/>
          <w:szCs w:val="24"/>
          <w:lang w:eastAsia="pl-PL"/>
        </w:rPr>
        <w:t xml:space="preserve">Na formacie A4 wykonaj rysunek młotka w skali (podziałce) 1:2. </w:t>
      </w:r>
      <w:r w:rsidR="00B20A3E" w:rsidRPr="006D2972">
        <w:rPr>
          <w:rFonts w:ascii="Times New Roman" w:hAnsi="Times New Roman"/>
          <w:sz w:val="24"/>
          <w:szCs w:val="24"/>
        </w:rPr>
        <w:t>z ramką i tabliczką (wypełnioną pismem technicznym) posługując się ołówkiem, cyrklem, linijką, ekierką:</w:t>
      </w:r>
    </w:p>
    <w:p w:rsidR="00EC759A" w:rsidRPr="006D2972" w:rsidRDefault="00B20A3E" w:rsidP="006D2972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6D2972">
        <w:rPr>
          <w:rFonts w:ascii="Times New Roman" w:hAnsi="Times New Roman"/>
          <w:sz w:val="24"/>
          <w:szCs w:val="24"/>
          <w:u w:val="single"/>
        </w:rPr>
        <w:t>Rysunek należy wykonać starannie i czytelnie!</w:t>
      </w:r>
    </w:p>
    <w:p w:rsidR="006D2972" w:rsidRPr="00B20A3E" w:rsidRDefault="002E1185">
      <w:pPr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35320" cy="7483475"/>
            <wp:effectExtent l="19050" t="0" r="0" b="0"/>
            <wp:docPr id="5" name="Obraz 5" descr="94032269_221208645848759_87545101538704752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4032269_221208645848759_8754510153870475264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972" w:rsidRPr="00B20A3E" w:rsidSect="00EB2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C2D"/>
    <w:rsid w:val="00065A6B"/>
    <w:rsid w:val="00087E3F"/>
    <w:rsid w:val="000C47E8"/>
    <w:rsid w:val="0016256F"/>
    <w:rsid w:val="0017187E"/>
    <w:rsid w:val="001A18ED"/>
    <w:rsid w:val="002E1185"/>
    <w:rsid w:val="004F5AA9"/>
    <w:rsid w:val="00690C99"/>
    <w:rsid w:val="006D2972"/>
    <w:rsid w:val="00872BBC"/>
    <w:rsid w:val="00B14BF6"/>
    <w:rsid w:val="00B20A3E"/>
    <w:rsid w:val="00EB2489"/>
    <w:rsid w:val="00EC759A"/>
    <w:rsid w:val="00EF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6C7B94-C8DE-4DD9-BCE1-899811B43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4BF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14BF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87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14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glowacka@ckz.swidnica.pl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eglowacka@ckz.swidnica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Documents\ASUS\AAA%20WODDZ\TURNUSY%202020-21\7%20-%20Turnus%20VII%20-%20marzec-kwiecie&#324;%202021\A%20-%20Na%20odleg&#322;o&#347;&#263;\3%20-%20STOLARZ%20I%20-%20Edyta\VII%20-%20S%20-%20RTiK%20-%20EG%20-%20Zaliczenie%20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FC1A-05D0-422D-BCAE-4A26D04CE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- S - RTiK - EG - Zaliczenie 1.dotx</Template>
  <TotalTime>0</TotalTime>
  <Pages>4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Links>
    <vt:vector size="12" baseType="variant">
      <vt:variant>
        <vt:i4>5373990</vt:i4>
      </vt:variant>
      <vt:variant>
        <vt:i4>3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  <vt:variant>
        <vt:i4>5373990</vt:i4>
      </vt:variant>
      <vt:variant>
        <vt:i4>0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Katarzyna Michalak</cp:lastModifiedBy>
  <cp:revision>1</cp:revision>
  <dcterms:created xsi:type="dcterms:W3CDTF">2021-03-16T20:27:00Z</dcterms:created>
  <dcterms:modified xsi:type="dcterms:W3CDTF">2021-03-16T20:27:00Z</dcterms:modified>
</cp:coreProperties>
</file>